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6B5FF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3A70EBED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1917B958" w14:textId="77777777" w:rsidR="00CD36CF" w:rsidRDefault="00933F30" w:rsidP="00CC1F3B">
      <w:pPr>
        <w:pStyle w:val="TitlePageBillPrefix"/>
      </w:pPr>
      <w:sdt>
        <w:sdtPr>
          <w:tag w:val="IntroDate"/>
          <w:id w:val="-1236936958"/>
          <w:placeholder>
            <w:docPart w:val="C53AE14A6FA541EDBAC75499F7096F25"/>
          </w:placeholder>
          <w:text/>
        </w:sdtPr>
        <w:sdtEndPr/>
        <w:sdtContent>
          <w:r w:rsidR="00AE48A0">
            <w:t>Introduced</w:t>
          </w:r>
        </w:sdtContent>
      </w:sdt>
    </w:p>
    <w:p w14:paraId="3E2E1B11" w14:textId="0F887BE2" w:rsidR="00CD36CF" w:rsidRDefault="00933F30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BD8B8F9C9B684B7F898469197D79AA7F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814CB6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06A6355AB0094835B7B25664202DCCD0"/>
          </w:placeholder>
          <w:text/>
        </w:sdtPr>
        <w:sdtEndPr/>
        <w:sdtContent>
          <w:r w:rsidR="00D87596">
            <w:t>378</w:t>
          </w:r>
        </w:sdtContent>
      </w:sdt>
    </w:p>
    <w:p w14:paraId="09D13A90" w14:textId="69F33643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0F54EBAA0259440A9D1C925FA9EFEFFB"/>
          </w:placeholder>
          <w:text w:multiLine="1"/>
        </w:sdtPr>
        <w:sdtEndPr/>
        <w:sdtContent>
          <w:r w:rsidR="00814CB6">
            <w:t>Senator Rucker</w:t>
          </w:r>
        </w:sdtContent>
      </w:sdt>
    </w:p>
    <w:p w14:paraId="3AC0628E" w14:textId="1060BB74" w:rsidR="00E831B3" w:rsidRDefault="00CD36CF" w:rsidP="00CC1F3B">
      <w:pPr>
        <w:pStyle w:val="References"/>
      </w:pPr>
      <w:r>
        <w:t>[</w:t>
      </w:r>
      <w:sdt>
        <w:sdtPr>
          <w:rPr>
            <w:color w:val="auto"/>
          </w:rPr>
          <w:tag w:val="References"/>
          <w:id w:val="-1043047873"/>
          <w:placeholder>
            <w:docPart w:val="B97D116BE25548E596C16A93D9678B5B"/>
          </w:placeholder>
          <w:text w:multiLine="1"/>
        </w:sdtPr>
        <w:sdtContent>
          <w:r w:rsidR="00933F30" w:rsidRPr="00933F30">
            <w:rPr>
              <w:color w:val="auto"/>
            </w:rPr>
            <w:t>Introduced January 15, 2026; referred</w:t>
          </w:r>
          <w:r w:rsidR="00933F30" w:rsidRPr="00933F30">
            <w:rPr>
              <w:color w:val="auto"/>
            </w:rPr>
            <w:br/>
            <w:t>to the Committee on the Judiciary</w:t>
          </w:r>
        </w:sdtContent>
      </w:sdt>
      <w:r>
        <w:t>]</w:t>
      </w:r>
    </w:p>
    <w:p w14:paraId="0191BCED" w14:textId="7B5C3591" w:rsidR="00303684" w:rsidRDefault="0000526A" w:rsidP="00CC1F3B">
      <w:pPr>
        <w:pStyle w:val="TitleSection"/>
      </w:pPr>
      <w:r>
        <w:lastRenderedPageBreak/>
        <w:t>A BILL</w:t>
      </w:r>
      <w:r w:rsidR="00814CB6">
        <w:t xml:space="preserve"> </w:t>
      </w:r>
      <w:r w:rsidR="00814CB6" w:rsidRPr="00814CB6">
        <w:t>to amend and reenact §64-10-1 of the Code of West Virginia, 1931, as amended, relating to authorizing the Division of Natural Resources to promulgate a legislative rule relating to small arms hunting.</w:t>
      </w:r>
    </w:p>
    <w:p w14:paraId="4F0993AF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3D737445" w14:textId="77777777" w:rsidR="003C6034" w:rsidRDefault="003C6034" w:rsidP="00CC1F3B">
      <w:pPr>
        <w:pStyle w:val="EnactingClause"/>
        <w:sectPr w:rsidR="003C6034" w:rsidSect="00814CB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FC295A7" w14:textId="77777777" w:rsidR="00814CB6" w:rsidRPr="00DF2E98" w:rsidRDefault="00814CB6" w:rsidP="00DF2E98">
      <w:pPr>
        <w:pStyle w:val="ArticleHeading"/>
      </w:pPr>
      <w:r w:rsidRPr="00DF2E98">
        <w:t xml:space="preserve">ARTICLE 10. AUTHORIZATION FOR DEPARTMENT OF COMMERCE TO PROMULGATE LEGISLATIVE RULES. </w:t>
      </w:r>
    </w:p>
    <w:p w14:paraId="5028F4D1" w14:textId="77777777" w:rsidR="00814CB6" w:rsidRDefault="00814CB6" w:rsidP="00CC1F3B">
      <w:pPr>
        <w:pStyle w:val="SectionBody"/>
        <w:sectPr w:rsidR="00814CB6" w:rsidSect="00814CB6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5704AB25" w14:textId="06131D20" w:rsidR="00814CB6" w:rsidRDefault="00814CB6" w:rsidP="00814CB6">
      <w:pPr>
        <w:pStyle w:val="SectionHeading"/>
      </w:pPr>
      <w:r>
        <w:t xml:space="preserve">§64-10-1. Division of Natural Resources. </w:t>
      </w:r>
    </w:p>
    <w:p w14:paraId="6926852D" w14:textId="77777777" w:rsidR="00814CB6" w:rsidRDefault="00814CB6" w:rsidP="00814CB6">
      <w:pPr>
        <w:pStyle w:val="SectionBody"/>
      </w:pPr>
      <w:r>
        <w:t xml:space="preserve">The legislative rule filed in the State Register on July 25, 2025, authorized under the authority of §20-1-7 of this code, relating to the Division of Natural Resources (small arms hunting, </w:t>
      </w:r>
      <w:hyperlink r:id="rId13" w:history="1">
        <w:r w:rsidRPr="00B61ADC">
          <w:rPr>
            <w:rStyle w:val="Hyperlink"/>
            <w:rFonts w:eastAsiaTheme="minorHAnsi"/>
          </w:rPr>
          <w:t>58 CSR 14</w:t>
        </w:r>
      </w:hyperlink>
      <w:r>
        <w:t>), is authorized.</w:t>
      </w:r>
    </w:p>
    <w:p w14:paraId="6D1FCD47" w14:textId="77777777" w:rsidR="00C33014" w:rsidRDefault="00C33014" w:rsidP="00CC1F3B">
      <w:pPr>
        <w:pStyle w:val="Note"/>
      </w:pPr>
    </w:p>
    <w:p w14:paraId="78130850" w14:textId="67BFBA77" w:rsidR="006865E9" w:rsidRDefault="00CF1DCA" w:rsidP="00CC1F3B">
      <w:pPr>
        <w:pStyle w:val="Note"/>
      </w:pPr>
      <w:r>
        <w:t>NOTE: The</w:t>
      </w:r>
      <w:r w:rsidR="006865E9">
        <w:t xml:space="preserve"> purpose of this bill is to </w:t>
      </w:r>
      <w:r w:rsidR="00814CB6" w:rsidRPr="00814CB6">
        <w:t>authorize the Division of Natural Resources to promulgate a legislative rule relating to small arms hunting.</w:t>
      </w:r>
    </w:p>
    <w:p w14:paraId="0D32D815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814CB6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17404" w14:textId="77777777" w:rsidR="00814CB6" w:rsidRPr="00B844FE" w:rsidRDefault="00814CB6" w:rsidP="00B844FE">
      <w:r>
        <w:separator/>
      </w:r>
    </w:p>
  </w:endnote>
  <w:endnote w:type="continuationSeparator" w:id="0">
    <w:p w14:paraId="3B4871AE" w14:textId="77777777" w:rsidR="00814CB6" w:rsidRPr="00B844FE" w:rsidRDefault="00814CB6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1DD72A82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6286702D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F708F9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3D661" w14:textId="77777777" w:rsidR="00814CB6" w:rsidRPr="00B844FE" w:rsidRDefault="00814CB6" w:rsidP="00B844FE">
      <w:r>
        <w:separator/>
      </w:r>
    </w:p>
  </w:footnote>
  <w:footnote w:type="continuationSeparator" w:id="0">
    <w:p w14:paraId="005DD638" w14:textId="77777777" w:rsidR="00814CB6" w:rsidRPr="00B844FE" w:rsidRDefault="00814CB6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CFBE7" w14:textId="77777777" w:rsidR="002A0269" w:rsidRPr="00B844FE" w:rsidRDefault="00933F30">
    <w:pPr>
      <w:pStyle w:val="Header"/>
    </w:pPr>
    <w:sdt>
      <w:sdtPr>
        <w:id w:val="-684364211"/>
        <w:placeholder>
          <w:docPart w:val="BD8B8F9C9B684B7F898469197D79AA7F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BD8B8F9C9B684B7F898469197D79AA7F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16B0E" w14:textId="3781E277" w:rsidR="00C33014" w:rsidRPr="00686E9A" w:rsidRDefault="00FE7A44" w:rsidP="000573A9">
    <w:pPr>
      <w:pStyle w:val="HeaderStyle"/>
      <w:rPr>
        <w:sz w:val="22"/>
        <w:szCs w:val="22"/>
      </w:rPr>
    </w:pPr>
    <w:r>
      <w:rPr>
        <w:sz w:val="22"/>
        <w:szCs w:val="22"/>
      </w:rPr>
      <w:t>58 CSR 14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814CB6">
          <w:rPr>
            <w:sz w:val="22"/>
            <w:szCs w:val="22"/>
          </w:rPr>
          <w:t>2026R2411S 2026R2412H</w:t>
        </w:r>
      </w:sdtContent>
    </w:sdt>
  </w:p>
  <w:p w14:paraId="3574B574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4D9CA" w14:textId="62E56374" w:rsidR="00814CB6" w:rsidRPr="00B61ADC" w:rsidRDefault="00FE7A44" w:rsidP="00814CB6">
    <w:pPr>
      <w:pStyle w:val="HeaderStyle"/>
    </w:pPr>
    <w:r>
      <w:rPr>
        <w:sz w:val="22"/>
        <w:szCs w:val="22"/>
      </w:rPr>
      <w:t>58 CSR 14</w:t>
    </w:r>
    <w:r w:rsidR="007A5259"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  <w:p w14:paraId="4988DA11" w14:textId="2F23E490" w:rsidR="002A0269" w:rsidRPr="004D3ABE" w:rsidRDefault="00814CB6" w:rsidP="00814CB6">
    <w:pPr>
      <w:pStyle w:val="HeaderStyle"/>
      <w:tabs>
        <w:tab w:val="left" w:pos="9255"/>
      </w:tabs>
      <w:rPr>
        <w:sz w:val="22"/>
        <w:szCs w:val="22"/>
      </w:rPr>
    </w:pPr>
    <w:r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CB6"/>
    <w:rsid w:val="0000526A"/>
    <w:rsid w:val="000573A9"/>
    <w:rsid w:val="000849D0"/>
    <w:rsid w:val="00085D22"/>
    <w:rsid w:val="00093AB0"/>
    <w:rsid w:val="000C5C77"/>
    <w:rsid w:val="000D4191"/>
    <w:rsid w:val="000E3912"/>
    <w:rsid w:val="0010070F"/>
    <w:rsid w:val="0015112E"/>
    <w:rsid w:val="001552E7"/>
    <w:rsid w:val="001566B4"/>
    <w:rsid w:val="001A66B7"/>
    <w:rsid w:val="001C279E"/>
    <w:rsid w:val="001D459E"/>
    <w:rsid w:val="0020151F"/>
    <w:rsid w:val="00211F02"/>
    <w:rsid w:val="0022348D"/>
    <w:rsid w:val="0027011C"/>
    <w:rsid w:val="00274200"/>
    <w:rsid w:val="00275740"/>
    <w:rsid w:val="002A0269"/>
    <w:rsid w:val="00303684"/>
    <w:rsid w:val="003143F5"/>
    <w:rsid w:val="00314854"/>
    <w:rsid w:val="00394191"/>
    <w:rsid w:val="003C51CD"/>
    <w:rsid w:val="003C6034"/>
    <w:rsid w:val="00400B5C"/>
    <w:rsid w:val="004368E0"/>
    <w:rsid w:val="004C13DD"/>
    <w:rsid w:val="004D3ABE"/>
    <w:rsid w:val="004E3441"/>
    <w:rsid w:val="00500579"/>
    <w:rsid w:val="00572702"/>
    <w:rsid w:val="00577159"/>
    <w:rsid w:val="005A5366"/>
    <w:rsid w:val="006369EB"/>
    <w:rsid w:val="00637E73"/>
    <w:rsid w:val="00655DF5"/>
    <w:rsid w:val="006865E9"/>
    <w:rsid w:val="00686E9A"/>
    <w:rsid w:val="00691F3E"/>
    <w:rsid w:val="00694BFB"/>
    <w:rsid w:val="006A106B"/>
    <w:rsid w:val="006C523D"/>
    <w:rsid w:val="006D4036"/>
    <w:rsid w:val="00766AD0"/>
    <w:rsid w:val="007A5259"/>
    <w:rsid w:val="007A7081"/>
    <w:rsid w:val="007E5777"/>
    <w:rsid w:val="007F1CF5"/>
    <w:rsid w:val="008020BF"/>
    <w:rsid w:val="00814CB6"/>
    <w:rsid w:val="00834EDE"/>
    <w:rsid w:val="008736AA"/>
    <w:rsid w:val="008D275D"/>
    <w:rsid w:val="00933F30"/>
    <w:rsid w:val="00946186"/>
    <w:rsid w:val="00980327"/>
    <w:rsid w:val="00986478"/>
    <w:rsid w:val="009B5557"/>
    <w:rsid w:val="009F1067"/>
    <w:rsid w:val="00A31E01"/>
    <w:rsid w:val="00A527AD"/>
    <w:rsid w:val="00A718CF"/>
    <w:rsid w:val="00AA069B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579FC"/>
    <w:rsid w:val="00D81C16"/>
    <w:rsid w:val="00D87596"/>
    <w:rsid w:val="00DA5149"/>
    <w:rsid w:val="00DE526B"/>
    <w:rsid w:val="00DF199D"/>
    <w:rsid w:val="00E01542"/>
    <w:rsid w:val="00E16E10"/>
    <w:rsid w:val="00E365F1"/>
    <w:rsid w:val="00E62F48"/>
    <w:rsid w:val="00E831B3"/>
    <w:rsid w:val="00E95FBC"/>
    <w:rsid w:val="00EC5E63"/>
    <w:rsid w:val="00EE70CB"/>
    <w:rsid w:val="00F12FF6"/>
    <w:rsid w:val="00F41CA2"/>
    <w:rsid w:val="00F443C0"/>
    <w:rsid w:val="00F62EFB"/>
    <w:rsid w:val="00F939A4"/>
    <w:rsid w:val="00FA7B09"/>
    <w:rsid w:val="00FB23D7"/>
    <w:rsid w:val="00FD5B51"/>
    <w:rsid w:val="00FE067E"/>
    <w:rsid w:val="00FE208F"/>
    <w:rsid w:val="00FE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B93D0B"/>
  <w15:chartTrackingRefBased/>
  <w15:docId w15:val="{A58E7E31-C7F4-44C7-9B65-91DD4A51B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locked/>
    <w:rsid w:val="00814CB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locked/>
    <w:rsid w:val="00E16E1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apps.sos.wv.gov/adlaw/csr/rule.aspx?rule=58-1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53AE14A6FA541EDBAC75499F7096F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07C01F-075B-4409-8078-4AE90603E098}"/>
      </w:docPartPr>
      <w:docPartBody>
        <w:p w:rsidR="0004179B" w:rsidRDefault="0004179B">
          <w:pPr>
            <w:pStyle w:val="C53AE14A6FA541EDBAC75499F7096F25"/>
          </w:pPr>
          <w:r w:rsidRPr="00B844FE">
            <w:t>Prefix Text</w:t>
          </w:r>
        </w:p>
      </w:docPartBody>
    </w:docPart>
    <w:docPart>
      <w:docPartPr>
        <w:name w:val="BD8B8F9C9B684B7F898469197D79AA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A47338-5B88-41F6-904F-C474E36AAE97}"/>
      </w:docPartPr>
      <w:docPartBody>
        <w:p w:rsidR="0004179B" w:rsidRDefault="0004179B">
          <w:pPr>
            <w:pStyle w:val="BD8B8F9C9B684B7F898469197D79AA7F"/>
          </w:pPr>
          <w:r w:rsidRPr="00B844FE">
            <w:t>[Type here]</w:t>
          </w:r>
        </w:p>
      </w:docPartBody>
    </w:docPart>
    <w:docPart>
      <w:docPartPr>
        <w:name w:val="06A6355AB0094835B7B25664202DCC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3CE670-BFC4-4D4C-A982-2F5256C650D8}"/>
      </w:docPartPr>
      <w:docPartBody>
        <w:p w:rsidR="0004179B" w:rsidRDefault="0004179B">
          <w:pPr>
            <w:pStyle w:val="06A6355AB0094835B7B25664202DCCD0"/>
          </w:pPr>
          <w:r w:rsidRPr="00B844FE">
            <w:t>Number</w:t>
          </w:r>
        </w:p>
      </w:docPartBody>
    </w:docPart>
    <w:docPart>
      <w:docPartPr>
        <w:name w:val="0F54EBAA0259440A9D1C925FA9EFEF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B8F7C5-D323-4BDC-AFF6-44DC31BFFB81}"/>
      </w:docPartPr>
      <w:docPartBody>
        <w:p w:rsidR="0004179B" w:rsidRDefault="0004179B">
          <w:pPr>
            <w:pStyle w:val="0F54EBAA0259440A9D1C925FA9EFEFFB"/>
          </w:pPr>
          <w:r w:rsidRPr="00B844FE">
            <w:t>Enter Sponsors Here</w:t>
          </w:r>
        </w:p>
      </w:docPartBody>
    </w:docPart>
    <w:docPart>
      <w:docPartPr>
        <w:name w:val="B97D116BE25548E596C16A93D9678B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C31E99-2414-4078-B346-56C6C5E8B32F}"/>
      </w:docPartPr>
      <w:docPartBody>
        <w:p w:rsidR="0004179B" w:rsidRDefault="0004179B">
          <w:pPr>
            <w:pStyle w:val="B97D116BE25548E596C16A93D9678B5B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79B"/>
    <w:rsid w:val="0004179B"/>
    <w:rsid w:val="000D4191"/>
    <w:rsid w:val="00577159"/>
    <w:rsid w:val="007E5777"/>
    <w:rsid w:val="008020BF"/>
    <w:rsid w:val="00DA5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53AE14A6FA541EDBAC75499F7096F25">
    <w:name w:val="C53AE14A6FA541EDBAC75499F7096F25"/>
  </w:style>
  <w:style w:type="paragraph" w:customStyle="1" w:styleId="BD8B8F9C9B684B7F898469197D79AA7F">
    <w:name w:val="BD8B8F9C9B684B7F898469197D79AA7F"/>
  </w:style>
  <w:style w:type="paragraph" w:customStyle="1" w:styleId="06A6355AB0094835B7B25664202DCCD0">
    <w:name w:val="06A6355AB0094835B7B25664202DCCD0"/>
  </w:style>
  <w:style w:type="paragraph" w:customStyle="1" w:styleId="0F54EBAA0259440A9D1C925FA9EFEFFB">
    <w:name w:val="0F54EBAA0259440A9D1C925FA9EFEFFB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B97D116BE25548E596C16A93D9678B5B">
    <w:name w:val="B97D116BE25548E596C16A93D9678B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2</TotalTime>
  <Pages>2</Pages>
  <Words>177</Words>
  <Characters>974</Characters>
  <Application>Microsoft Office Word</Application>
  <DocSecurity>0</DocSecurity>
  <Lines>22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Stuchell</dc:creator>
  <cp:keywords/>
  <dc:description/>
  <cp:lastModifiedBy>Kristin Jones</cp:lastModifiedBy>
  <cp:revision>7</cp:revision>
  <dcterms:created xsi:type="dcterms:W3CDTF">2026-01-06T19:12:00Z</dcterms:created>
  <dcterms:modified xsi:type="dcterms:W3CDTF">2026-01-14T19:48:00Z</dcterms:modified>
</cp:coreProperties>
</file>